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1A908" w14:textId="6E552997" w:rsidR="009D2F27" w:rsidRPr="00262013" w:rsidRDefault="009D2F27" w:rsidP="00262013">
      <w:pPr>
        <w:spacing w:line="360" w:lineRule="auto"/>
        <w:jc w:val="center"/>
        <w:rPr>
          <w:rFonts w:ascii="Montserrat" w:hAnsi="Montserrat"/>
          <w:b/>
          <w:bCs/>
          <w:sz w:val="32"/>
          <w:szCs w:val="32"/>
        </w:rPr>
      </w:pPr>
      <w:bookmarkStart w:id="0" w:name="_GoBack"/>
      <w:bookmarkEnd w:id="0"/>
      <w:r w:rsidRPr="009D2F27">
        <w:rPr>
          <w:rFonts w:ascii="Montserrat" w:hAnsi="Montserrat"/>
          <w:b/>
          <w:bCs/>
          <w:sz w:val="24"/>
          <w:szCs w:val="24"/>
        </w:rPr>
        <w:t>ALLEGATO A</w:t>
      </w:r>
      <w:r w:rsidRPr="009D2F27">
        <w:rPr>
          <w:rFonts w:ascii="Montserrat" w:hAnsi="Montserrat"/>
          <w:b/>
          <w:bCs/>
          <w:sz w:val="24"/>
          <w:szCs w:val="24"/>
        </w:rPr>
        <w:br/>
      </w:r>
      <w:r w:rsidRPr="00262013">
        <w:rPr>
          <w:rFonts w:ascii="Montserrat" w:hAnsi="Montserrat"/>
          <w:b/>
          <w:bCs/>
          <w:sz w:val="32"/>
          <w:szCs w:val="32"/>
        </w:rPr>
        <w:t>DOMANDA DI PARTECIPAZIONE</w:t>
      </w:r>
    </w:p>
    <w:p w14:paraId="4244CB54" w14:textId="60A20188" w:rsidR="009D2F27" w:rsidRPr="00891644" w:rsidRDefault="009D2F27" w:rsidP="00891644">
      <w:pPr>
        <w:spacing w:line="360" w:lineRule="auto"/>
        <w:jc w:val="center"/>
        <w:rPr>
          <w:rFonts w:ascii="Montserrat" w:hAnsi="Montserrat"/>
          <w:b/>
          <w:bCs/>
          <w:lang w:val="en-US"/>
        </w:rPr>
      </w:pPr>
      <w:r w:rsidRPr="00891644">
        <w:rPr>
          <w:rFonts w:ascii="Montserrat" w:hAnsi="Montserrat"/>
          <w:b/>
          <w:bCs/>
          <w:lang w:val="en-US"/>
        </w:rPr>
        <w:t>Progetto WAY Together – Walking And Yachting Together</w:t>
      </w:r>
      <w:r w:rsidRPr="00891644">
        <w:rPr>
          <w:rFonts w:ascii="Montserrat" w:hAnsi="Montserrat"/>
          <w:b/>
          <w:bCs/>
          <w:lang w:val="en-US"/>
        </w:rPr>
        <w:br/>
        <w:t>Programma INTERREG VI-A Italia–Malta 2021–2027</w:t>
      </w:r>
    </w:p>
    <w:p w14:paraId="0B610759" w14:textId="0967C2E8" w:rsidR="00A479CB" w:rsidRPr="00891644" w:rsidRDefault="00A479CB" w:rsidP="001F70CA">
      <w:pPr>
        <w:spacing w:line="360" w:lineRule="auto"/>
        <w:rPr>
          <w:rFonts w:ascii="Montserrat" w:hAnsi="Montserrat"/>
          <w:sz w:val="24"/>
          <w:szCs w:val="24"/>
          <w:lang w:val="en-US"/>
        </w:rPr>
      </w:pPr>
    </w:p>
    <w:p w14:paraId="7EAADE98" w14:textId="77777777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1. DATI DEL PARTECIPANTE</w:t>
      </w:r>
    </w:p>
    <w:p w14:paraId="7C2A58D0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Nome e Cognome: ______________________________________</w:t>
      </w:r>
    </w:p>
    <w:p w14:paraId="7F9E1D78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Data di nascita: ____ / ____ / ______</w:t>
      </w:r>
    </w:p>
    <w:p w14:paraId="6FDD72D0" w14:textId="3467644C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Età</w:t>
      </w:r>
      <w:r w:rsidR="001F70CA" w:rsidRPr="003A1798">
        <w:rPr>
          <w:rFonts w:ascii="Montserrat" w:hAnsi="Montserrat"/>
          <w:sz w:val="24"/>
          <w:szCs w:val="24"/>
        </w:rPr>
        <w:t xml:space="preserve"> (alla data della domanda)</w:t>
      </w:r>
      <w:r w:rsidRPr="003A1798">
        <w:rPr>
          <w:rFonts w:ascii="Montserrat" w:hAnsi="Montserrat"/>
          <w:sz w:val="24"/>
          <w:szCs w:val="24"/>
        </w:rPr>
        <w:t>: __________</w:t>
      </w:r>
    </w:p>
    <w:p w14:paraId="1D8A76E6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Sesso: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M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F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Altro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Preferisco non dichiarare</w:t>
      </w:r>
    </w:p>
    <w:p w14:paraId="6400073B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Nazionalità: ______________________________________</w:t>
      </w:r>
    </w:p>
    <w:p w14:paraId="70224CAE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Paese di residenza: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Italia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Malta</w:t>
      </w:r>
    </w:p>
    <w:p w14:paraId="6EE49EC7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Comune di residenza: _______________________________</w:t>
      </w:r>
    </w:p>
    <w:p w14:paraId="53AC23F7" w14:textId="5DD84CC6" w:rsidR="009D2F27" w:rsidRPr="003A1798" w:rsidRDefault="001F70CA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Codice Fiscale / National ID</w:t>
      </w:r>
      <w:r w:rsidR="009D2F27" w:rsidRPr="003A1798">
        <w:rPr>
          <w:rFonts w:ascii="Montserrat" w:hAnsi="Montserrat"/>
          <w:sz w:val="24"/>
          <w:szCs w:val="24"/>
        </w:rPr>
        <w:t>: ___________________________________</w:t>
      </w:r>
    </w:p>
    <w:p w14:paraId="0DEC9552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4829356B" w14:textId="17B40C56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2. DATI DE</w:t>
      </w:r>
      <w:r w:rsidR="009665A6">
        <w:rPr>
          <w:rFonts w:ascii="Montserrat" w:hAnsi="Montserrat"/>
          <w:b/>
          <w:bCs/>
          <w:sz w:val="24"/>
          <w:szCs w:val="24"/>
        </w:rPr>
        <w:t>I</w:t>
      </w:r>
      <w:r w:rsidRPr="003A1798">
        <w:rPr>
          <w:rFonts w:ascii="Montserrat" w:hAnsi="Montserrat"/>
          <w:b/>
          <w:bCs/>
          <w:sz w:val="24"/>
          <w:szCs w:val="24"/>
        </w:rPr>
        <w:t xml:space="preserve"> TUTOR</w:t>
      </w:r>
      <w:r w:rsidR="009665A6">
        <w:rPr>
          <w:rFonts w:ascii="Montserrat" w:hAnsi="Montserrat"/>
          <w:b/>
          <w:bCs/>
          <w:sz w:val="24"/>
          <w:szCs w:val="24"/>
        </w:rPr>
        <w:t>I</w:t>
      </w:r>
      <w:r w:rsidRPr="003A1798">
        <w:rPr>
          <w:rFonts w:ascii="Montserrat" w:hAnsi="Montserrat"/>
          <w:b/>
          <w:bCs/>
          <w:sz w:val="24"/>
          <w:szCs w:val="24"/>
        </w:rPr>
        <w:t xml:space="preserve"> LEGALE </w:t>
      </w:r>
    </w:p>
    <w:p w14:paraId="6FF32069" w14:textId="60F8CE59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DATI DEL GENITORE 1 / TUTORE LEGALE </w:t>
      </w:r>
      <w:r w:rsidR="001F70CA" w:rsidRPr="003A1798">
        <w:rPr>
          <w:rFonts w:ascii="Montserrat" w:hAnsi="Montserrat"/>
          <w:b/>
          <w:bCs/>
          <w:sz w:val="24"/>
          <w:szCs w:val="24"/>
        </w:rPr>
        <w:t>1</w:t>
      </w:r>
    </w:p>
    <w:p w14:paraId="5D2F547A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Nome e Cognome: ______________________________________</w:t>
      </w:r>
    </w:p>
    <w:p w14:paraId="7BC8C194" w14:textId="0431577C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Relazione con il partecipante: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Genitore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Tutore legale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</w:t>
      </w:r>
      <w:r w:rsidR="001F70CA" w:rsidRPr="003A1798">
        <w:rPr>
          <w:rFonts w:ascii="Montserrat" w:hAnsi="Montserrat"/>
          <w:sz w:val="24"/>
          <w:szCs w:val="24"/>
        </w:rPr>
        <w:t xml:space="preserve">Amministratore di sostegno </w:t>
      </w:r>
      <w:r w:rsidR="001F70CA" w:rsidRPr="003A1798">
        <w:rPr>
          <w:rFonts w:ascii="Segoe UI Symbol" w:hAnsi="Segoe UI Symbol" w:cs="Segoe UI Symbol"/>
          <w:sz w:val="24"/>
          <w:szCs w:val="24"/>
        </w:rPr>
        <w:t>☐</w:t>
      </w:r>
      <w:r w:rsidR="001F70CA" w:rsidRPr="003A1798">
        <w:rPr>
          <w:rFonts w:ascii="Montserrat" w:hAnsi="Montserrat"/>
          <w:sz w:val="24"/>
          <w:szCs w:val="24"/>
        </w:rPr>
        <w:t xml:space="preserve"> </w:t>
      </w:r>
      <w:r w:rsidRPr="003A1798">
        <w:rPr>
          <w:rFonts w:ascii="Montserrat" w:hAnsi="Montserrat"/>
          <w:sz w:val="24"/>
          <w:szCs w:val="24"/>
        </w:rPr>
        <w:t>Altro __________</w:t>
      </w:r>
    </w:p>
    <w:p w14:paraId="5FB7553B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Telefono: ______________________________________</w:t>
      </w:r>
    </w:p>
    <w:p w14:paraId="174DAC0D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E-mail: ______________________________________</w:t>
      </w:r>
    </w:p>
    <w:p w14:paraId="19CE2C9E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Indirizzo di residenza (se diverso dal partecipante): _____________________________________________________________________</w:t>
      </w:r>
    </w:p>
    <w:p w14:paraId="3E343927" w14:textId="77777777" w:rsidR="001F70CA" w:rsidRPr="003A1798" w:rsidRDefault="001F70CA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2B358CB8" w14:textId="63EE0B4B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DATI DEL GENITORE 2 / TUTORE LEGALE </w:t>
      </w:r>
      <w:r w:rsidR="001F70CA" w:rsidRPr="003A1798">
        <w:rPr>
          <w:rFonts w:ascii="Montserrat" w:hAnsi="Montserrat"/>
          <w:b/>
          <w:bCs/>
          <w:sz w:val="24"/>
          <w:szCs w:val="24"/>
        </w:rPr>
        <w:t>2 (se presente)</w:t>
      </w:r>
    </w:p>
    <w:p w14:paraId="40644AC8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lastRenderedPageBreak/>
        <w:t>Nome e Cognome: ______________________________________</w:t>
      </w:r>
    </w:p>
    <w:p w14:paraId="5DD5F094" w14:textId="77777777" w:rsidR="001F70CA" w:rsidRPr="003A1798" w:rsidRDefault="001F70CA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 xml:space="preserve">Relazione con il partecipante: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Genitore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Tutore legale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Amministratore di sostegno </w:t>
      </w: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Altro __________</w:t>
      </w:r>
    </w:p>
    <w:p w14:paraId="237F6638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Telefono: ______________________________________</w:t>
      </w:r>
    </w:p>
    <w:p w14:paraId="698124B1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E-mail: ______________________________________</w:t>
      </w:r>
    </w:p>
    <w:p w14:paraId="1A699CE7" w14:textId="6B59B8E5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Indirizzo di residenza (se diverso dal partecipante): _________________________________________________________________</w:t>
      </w:r>
    </w:p>
    <w:p w14:paraId="1DDC55AA" w14:textId="24BE760A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3. </w:t>
      </w:r>
      <w:r w:rsidR="001F70CA" w:rsidRPr="003A1798">
        <w:rPr>
          <w:rFonts w:ascii="Montserrat" w:hAnsi="Montserrat"/>
          <w:b/>
          <w:bCs/>
          <w:sz w:val="24"/>
          <w:szCs w:val="24"/>
        </w:rPr>
        <w:t>DICHIARAZIONE DI POSSESSO DEI REQUISITI DI AMMISSIBILITÀ</w:t>
      </w:r>
    </w:p>
    <w:p w14:paraId="1B350D85" w14:textId="3F150050" w:rsidR="001F70CA" w:rsidRPr="001F70CA" w:rsidRDefault="001F70CA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Montserrat" w:hAnsi="Montserrat"/>
          <w:sz w:val="24"/>
          <w:szCs w:val="24"/>
        </w:rPr>
        <w:t>Il/la sottoscritto/a, consapevole delle responsabilità civili e penali previste in caso di dichiarazioni mendaci, dichiara che il/la partecipante è in possesso di tutti i requisiti di ammissibilità previsti dall’Art. 5 della Manifestazione di Interesse, ed in particolare che</w:t>
      </w:r>
      <w:r w:rsidR="00A62804">
        <w:rPr>
          <w:rFonts w:ascii="Montserrat" w:hAnsi="Montserrat"/>
          <w:sz w:val="24"/>
          <w:szCs w:val="24"/>
        </w:rPr>
        <w:t xml:space="preserve"> (sbarrare i quadrati in caso di risposta affermativa)</w:t>
      </w:r>
      <w:r w:rsidRPr="001F70CA">
        <w:rPr>
          <w:rFonts w:ascii="Montserrat" w:hAnsi="Montserrat"/>
          <w:sz w:val="24"/>
          <w:szCs w:val="24"/>
        </w:rPr>
        <w:t>:</w:t>
      </w:r>
    </w:p>
    <w:p w14:paraId="5D546940" w14:textId="77777777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ha un’età compresa tra 11 e 30 anni, inclusi;</w:t>
      </w:r>
    </w:p>
    <w:p w14:paraId="0A56B676" w14:textId="77777777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è in possesso di diagnosi di disturbo del neurosviluppo, rientrante nei criteri DSM-5-TR / ICD-10 / ICD-11, rilasciata da struttura o professionista sanitario competente;</w:t>
      </w:r>
    </w:p>
    <w:p w14:paraId="3BA28A29" w14:textId="77777777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è in possesso di certificazione ai sensi di:</w:t>
      </w:r>
    </w:p>
    <w:p w14:paraId="659B10B2" w14:textId="77777777" w:rsidR="001F70CA" w:rsidRPr="00E562BD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  <w:lang w:val="en-US"/>
        </w:rPr>
      </w:pPr>
      <w:r w:rsidRPr="00E562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E562BD">
        <w:rPr>
          <w:rFonts w:ascii="Montserrat" w:hAnsi="Montserrat"/>
          <w:sz w:val="24"/>
          <w:szCs w:val="24"/>
          <w:lang w:val="en-US"/>
        </w:rPr>
        <w:t xml:space="preserve"> Legge 104/1992 (Italia)</w:t>
      </w:r>
    </w:p>
    <w:p w14:paraId="08DC79A6" w14:textId="77777777" w:rsidR="001F70CA" w:rsidRPr="00E562BD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  <w:lang w:val="en-US"/>
        </w:rPr>
      </w:pPr>
      <w:r w:rsidRPr="00E562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E562BD">
        <w:rPr>
          <w:rFonts w:ascii="Montserrat" w:hAnsi="Montserrat"/>
          <w:sz w:val="24"/>
          <w:szCs w:val="24"/>
          <w:lang w:val="en-US"/>
        </w:rPr>
        <w:t xml:space="preserve"> Equal Opportunities (Persons with Disabilities) Act – Chapter 413 (Malta)</w:t>
      </w:r>
    </w:p>
    <w:p w14:paraId="0D3387E2" w14:textId="2C2B4572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patologie mediche gravi o scompensate né condizioni cliniche incompatibili con le attività progettuali;</w:t>
      </w:r>
    </w:p>
    <w:p w14:paraId="0CF0B3E2" w14:textId="7CDFA2E2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gravi compromissioni motorie tali da </w:t>
      </w:r>
      <w:r w:rsidRPr="001F70CA">
        <w:rPr>
          <w:rFonts w:ascii="Montserrat" w:hAnsi="Montserrat"/>
          <w:sz w:val="24"/>
          <w:szCs w:val="24"/>
        </w:rPr>
        <w:lastRenderedPageBreak/>
        <w:t>impedire la partecipazione in sicurezza alle attività previste;</w:t>
      </w:r>
    </w:p>
    <w:p w14:paraId="0931A339" w14:textId="7366041D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comportamenti disadattivi gravi tali da compromettere la sicurezza propria o altrui o la regolare fruizione delle attività;</w:t>
      </w:r>
    </w:p>
    <w:p w14:paraId="504F6513" w14:textId="69687971" w:rsidR="001F70CA" w:rsidRP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non presenta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disabilità intellettiva di grado profondo né livelli di funzionamento adattivo tali da impedire la partecipazione, anche in presenza dei supporti previsti dal progetto;</w:t>
      </w:r>
    </w:p>
    <w:p w14:paraId="10E5598E" w14:textId="57913EB4" w:rsidR="001F70CA" w:rsidRDefault="001F70CA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Pr="001F70CA">
        <w:rPr>
          <w:rFonts w:ascii="Montserrat" w:hAnsi="Montserrat"/>
          <w:sz w:val="24"/>
          <w:szCs w:val="24"/>
        </w:rPr>
        <w:t xml:space="preserve"> garanti</w:t>
      </w:r>
      <w:r w:rsidR="00A62804">
        <w:rPr>
          <w:rFonts w:ascii="Montserrat" w:hAnsi="Montserrat"/>
          <w:sz w:val="24"/>
          <w:szCs w:val="24"/>
        </w:rPr>
        <w:t>re</w:t>
      </w:r>
      <w:r w:rsidRPr="001F70CA">
        <w:rPr>
          <w:rFonts w:ascii="Montserrat" w:hAnsi="Montserrat"/>
          <w:sz w:val="24"/>
          <w:szCs w:val="24"/>
        </w:rPr>
        <w:t xml:space="preserve"> la presenza di un adeguato supporto familiare, necessario a consentire la partecipazione regolare e continuativa alle attività.</w:t>
      </w:r>
    </w:p>
    <w:p w14:paraId="4F00A06C" w14:textId="2854A247" w:rsidR="00262013" w:rsidRDefault="00262013" w:rsidP="00242038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Dichiara, altresì, in maniera consapevole, di non aver riportato condanne per sentenze definitive, negli ultimi 5 anni, per i seguenti reati:</w:t>
      </w:r>
    </w:p>
    <w:p w14:paraId="51E236E3" w14:textId="6C47936D" w:rsidR="00262013" w:rsidRDefault="00262013" w:rsidP="00A62804">
      <w:pPr>
        <w:spacing w:line="360" w:lineRule="auto"/>
        <w:ind w:left="426"/>
        <w:jc w:val="both"/>
        <w:rPr>
          <w:rFonts w:ascii="Montserrat" w:eastAsia="Times New Roman" w:hAnsi="Montserrat" w:cs="Times New Roman"/>
          <w:i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EC65C0">
        <w:rPr>
          <w:rFonts w:ascii="Segoe UI Symbol" w:hAnsi="Segoe UI Symbol" w:cs="Segoe UI Symbol"/>
          <w:sz w:val="24"/>
          <w:szCs w:val="24"/>
        </w:rPr>
        <w:t xml:space="preserve"> </w:t>
      </w:r>
      <w:r w:rsidR="00E307B0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Partecipazione a un'organizzazione criminale;</w:t>
      </w:r>
    </w:p>
    <w:p w14:paraId="7E361449" w14:textId="3D0461E2" w:rsidR="00E307B0" w:rsidRDefault="00E307B0" w:rsidP="00A62804">
      <w:pPr>
        <w:spacing w:line="360" w:lineRule="auto"/>
        <w:ind w:left="709" w:hanging="283"/>
        <w:jc w:val="both"/>
        <w:rPr>
          <w:rFonts w:ascii="Segoe UI Symbol" w:hAnsi="Segoe UI Symbol" w:cs="Segoe UI Symbol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EC65C0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EC65C0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Corruzione (come definita dall'art. 3 della convenzione relativa alla lotta alla corruzione e dall'art. 2, par. 1, della decisione quadro 2003/568/GAI);</w:t>
      </w:r>
    </w:p>
    <w:p w14:paraId="107FF023" w14:textId="172C15C1" w:rsidR="00EC65C0" w:rsidRPr="008865EA" w:rsidRDefault="00E307B0" w:rsidP="00A62804">
      <w:pPr>
        <w:widowControl/>
        <w:autoSpaceDE/>
        <w:autoSpaceDN/>
        <w:spacing w:line="360" w:lineRule="auto"/>
        <w:ind w:left="426"/>
        <w:jc w:val="both"/>
        <w:rPr>
          <w:rFonts w:ascii="Montserrat" w:eastAsia="Times New Roman" w:hAnsi="Montserrat" w:cs="Times New Roman"/>
          <w:i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EC65C0" w:rsidRPr="00EC65C0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EC65C0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Frode (ai sensi dell'art. 1 della convenzione relativa alla tutela degli interessi finanziari della Comunità Europea);</w:t>
      </w:r>
    </w:p>
    <w:p w14:paraId="6394AE52" w14:textId="7A1F6E0E" w:rsidR="00E307B0" w:rsidRDefault="00E307B0" w:rsidP="00A62804">
      <w:pPr>
        <w:spacing w:line="360" w:lineRule="auto"/>
        <w:ind w:left="426"/>
        <w:jc w:val="both"/>
        <w:rPr>
          <w:rFonts w:ascii="Segoe UI Symbol" w:hAnsi="Segoe UI Symbol" w:cs="Segoe UI Symbol"/>
          <w:sz w:val="24"/>
          <w:szCs w:val="24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800E91" w:rsidRPr="00800E91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800E91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Reati terroristici o reati connessi alle attività terroristiche</w:t>
      </w:r>
      <w:r w:rsidR="00A62804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;</w:t>
      </w:r>
    </w:p>
    <w:p w14:paraId="2E8C78A9" w14:textId="77777777" w:rsidR="00A62804" w:rsidRDefault="00E307B0" w:rsidP="00A62804">
      <w:pPr>
        <w:spacing w:line="360" w:lineRule="auto"/>
        <w:ind w:left="709" w:hanging="283"/>
        <w:jc w:val="both"/>
        <w:rPr>
          <w:rFonts w:ascii="Montserrat" w:eastAsia="Times New Roman" w:hAnsi="Montserrat" w:cs="Times New Roman"/>
          <w:i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A62804" w:rsidRPr="00A62804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 xml:space="preserve"> </w:t>
      </w:r>
      <w:r w:rsidR="00A62804" w:rsidRPr="008865EA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Riciclaggio di proventi di attività illecite o finanziamento del terrorismo (direttiva 2005/60/CE)</w:t>
      </w:r>
      <w:r w:rsidR="00A62804">
        <w:rPr>
          <w:rFonts w:ascii="Montserrat" w:eastAsia="Times New Roman" w:hAnsi="Montserrat" w:cs="Times New Roman"/>
          <w:i/>
          <w:sz w:val="24"/>
          <w:szCs w:val="24"/>
          <w:lang w:eastAsia="it-IT"/>
        </w:rPr>
        <w:t>;</w:t>
      </w:r>
    </w:p>
    <w:p w14:paraId="1E9B92D7" w14:textId="7A6C1DB6" w:rsidR="001F70CA" w:rsidRDefault="00E307B0" w:rsidP="00A62804">
      <w:pPr>
        <w:spacing w:line="360" w:lineRule="auto"/>
        <w:ind w:left="709" w:hanging="283"/>
        <w:jc w:val="both"/>
        <w:rPr>
          <w:rFonts w:ascii="Montserrat" w:eastAsia="Times New Roman" w:hAnsi="Montserrat" w:cs="Times New Roman"/>
          <w:sz w:val="24"/>
          <w:szCs w:val="24"/>
          <w:lang w:eastAsia="it-IT"/>
        </w:rPr>
      </w:pPr>
      <w:r w:rsidRPr="001F70CA">
        <w:rPr>
          <w:rFonts w:ascii="Segoe UI Symbol" w:hAnsi="Segoe UI Symbol" w:cs="Segoe UI Symbol"/>
          <w:sz w:val="24"/>
          <w:szCs w:val="24"/>
        </w:rPr>
        <w:t>☐</w:t>
      </w:r>
      <w:r w:rsidR="00A62804" w:rsidRPr="00A62804">
        <w:rPr>
          <w:rFonts w:ascii="Montserrat" w:eastAsia="Times New Roman" w:hAnsi="Montserrat" w:cs="Times New Roman"/>
          <w:sz w:val="24"/>
          <w:szCs w:val="24"/>
          <w:lang w:eastAsia="it-IT"/>
        </w:rPr>
        <w:t xml:space="preserve"> </w:t>
      </w:r>
      <w:r w:rsidR="00A62804">
        <w:rPr>
          <w:rFonts w:ascii="Montserrat" w:eastAsia="Times New Roman" w:hAnsi="Montserrat" w:cs="Times New Roman"/>
          <w:sz w:val="24"/>
          <w:szCs w:val="24"/>
          <w:lang w:eastAsia="it-IT"/>
        </w:rPr>
        <w:t>Lavoro minorile e altre forme di tratta di essere umani;</w:t>
      </w:r>
    </w:p>
    <w:p w14:paraId="7A4DC8A4" w14:textId="77777777" w:rsidR="00891644" w:rsidRDefault="00891644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</w:p>
    <w:p w14:paraId="5D26E3C2" w14:textId="50BCE944" w:rsidR="009D2F27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lastRenderedPageBreak/>
        <w:t>4. ATTIVITÀ DI INTERESSE</w:t>
      </w:r>
    </w:p>
    <w:p w14:paraId="3C712A41" w14:textId="63CFB055" w:rsidR="003A1798" w:rsidRPr="003A1798" w:rsidRDefault="003A1798" w:rsidP="00A62804">
      <w:pPr>
        <w:spacing w:line="360" w:lineRule="auto"/>
        <w:jc w:val="both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sz w:val="24"/>
          <w:szCs w:val="24"/>
        </w:rPr>
        <w:t>Attività di interesse:</w:t>
      </w:r>
    </w:p>
    <w:p w14:paraId="26CD7BB5" w14:textId="77777777" w:rsidR="003A1798" w:rsidRP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Attività in ambiente boschivo – Sicilia (Troina, EN) – Per partecipanti residenti in Italia</w:t>
      </w:r>
    </w:p>
    <w:p w14:paraId="37FC711A" w14:textId="5528BEE5" w:rsidR="009D2F27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</w:t>
      </w:r>
      <w:r w:rsidR="009D2F27" w:rsidRPr="003A1798">
        <w:rPr>
          <w:rFonts w:ascii="Montserrat" w:hAnsi="Montserrat"/>
          <w:sz w:val="24"/>
          <w:szCs w:val="24"/>
        </w:rPr>
        <w:t>Attività in ambiente marino e velico – Malta – Per partecipanti residenti a Malta</w:t>
      </w:r>
    </w:p>
    <w:p w14:paraId="7BCC06F8" w14:textId="77777777" w:rsidR="003A1798" w:rsidRDefault="001F70CA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Numero di volte in cui si è disponibili a partecipare alle attività nel proprio</w:t>
      </w:r>
    </w:p>
    <w:p w14:paraId="605DB7F0" w14:textId="736EC6C2" w:rsidR="003A1798" w:rsidRDefault="001F70CA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territorio (minimo 1 – massimo 3):</w:t>
      </w:r>
    </w:p>
    <w:p w14:paraId="7F1C319D" w14:textId="111EA99D" w:rsid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1</w:t>
      </w:r>
    </w:p>
    <w:p w14:paraId="115C705B" w14:textId="73DCF7D2" w:rsidR="009D2F27" w:rsidRP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2</w:t>
      </w:r>
    </w:p>
    <w:p w14:paraId="224F197E" w14:textId="77777777" w:rsidR="009D2F27" w:rsidRPr="003A1798" w:rsidRDefault="009D2F27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3</w:t>
      </w:r>
    </w:p>
    <w:p w14:paraId="4F91C6B9" w14:textId="37D25BEC" w:rsidR="009D2F27" w:rsidRPr="003A1798" w:rsidRDefault="003A1798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Inoltre:</w:t>
      </w:r>
    </w:p>
    <w:p w14:paraId="690E9BE6" w14:textId="293D91AE" w:rsidR="009D2F27" w:rsidRPr="003A1798" w:rsidRDefault="003A1798" w:rsidP="00A62804">
      <w:pPr>
        <w:spacing w:line="360" w:lineRule="auto"/>
        <w:ind w:left="709" w:hanging="283"/>
        <w:jc w:val="both"/>
        <w:rPr>
          <w:rFonts w:ascii="Segoe UI Symbol" w:hAnsi="Segoe UI Symbol" w:cs="Segoe UI Symbol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 xml:space="preserve">☐ </w:t>
      </w:r>
      <w:r w:rsidRPr="003A1798">
        <w:rPr>
          <w:rFonts w:ascii="Montserrat" w:hAnsi="Montserrat"/>
          <w:sz w:val="24"/>
          <w:szCs w:val="24"/>
        </w:rPr>
        <w:t>Manifesto interesse a partecipare all’esperienza transfrontaliera Italia–Malta</w:t>
      </w:r>
      <w:r>
        <w:rPr>
          <w:rFonts w:ascii="Montserrat" w:hAnsi="Montserrat"/>
          <w:sz w:val="24"/>
          <w:szCs w:val="24"/>
        </w:rPr>
        <w:t xml:space="preserve"> </w:t>
      </w:r>
      <w:r w:rsidRPr="003A1798">
        <w:rPr>
          <w:rFonts w:ascii="Montserrat" w:hAnsi="Montserrat"/>
          <w:sz w:val="24"/>
          <w:szCs w:val="24"/>
        </w:rPr>
        <w:t>(la partecipazione è possibile una sola volta ed è subordinata ai criteri previsti dalla Manifestazione di Interesse)</w:t>
      </w:r>
    </w:p>
    <w:p w14:paraId="707FBD2A" w14:textId="2800B700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5. </w:t>
      </w:r>
      <w:r w:rsidR="003A1798" w:rsidRPr="003A1798">
        <w:rPr>
          <w:rFonts w:ascii="Montserrat" w:hAnsi="Montserrat"/>
          <w:b/>
          <w:bCs/>
          <w:sz w:val="24"/>
          <w:szCs w:val="24"/>
        </w:rPr>
        <w:t>DICHIARAZIONI DEL RICHIEDENTE</w:t>
      </w:r>
    </w:p>
    <w:p w14:paraId="58BD59C4" w14:textId="77777777" w:rsidR="003A1798" w:rsidRPr="003A1798" w:rsidRDefault="003A1798" w:rsidP="00A6280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Il/la sottoscritto/a dichiara:</w:t>
      </w:r>
    </w:p>
    <w:p w14:paraId="732990D0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 xml:space="preserve">☐ </w:t>
      </w:r>
      <w:r w:rsidRPr="003A1798">
        <w:rPr>
          <w:rFonts w:ascii="Montserrat" w:hAnsi="Montserrat"/>
          <w:sz w:val="24"/>
          <w:szCs w:val="24"/>
        </w:rPr>
        <w:t>di aver letto, compreso e accettato integralmente la Manifestazione di Interesse del Progetto WAY Together;</w:t>
      </w:r>
    </w:p>
    <w:p w14:paraId="1CA568E3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che tutte le informazioni fornite nella presente domanda e nella documentazione allegata sono veritiere e complete;</w:t>
      </w:r>
    </w:p>
    <w:p w14:paraId="10B5808B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di essere consapevole che la presentazione della domanda non comporta l’automatica ammissione alle attività progettuali;</w:t>
      </w:r>
    </w:p>
    <w:p w14:paraId="1E111131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3A1798">
        <w:rPr>
          <w:rFonts w:ascii="Montserrat" w:hAnsi="Montserrat"/>
          <w:sz w:val="24"/>
          <w:szCs w:val="24"/>
        </w:rPr>
        <w:t xml:space="preserve"> di impegnarsi a collaborare alle fasi di valutazione multidisciplinare previste dal progetto;</w:t>
      </w:r>
    </w:p>
    <w:p w14:paraId="0FCD3D3A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di essere consapevole che la partecipazione alle attività è subordinata agli esiti delle valutazioni e alla disponibilità dei posti.</w:t>
      </w:r>
    </w:p>
    <w:p w14:paraId="415ABACC" w14:textId="77777777" w:rsidR="00891644" w:rsidRDefault="00891644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</w:p>
    <w:p w14:paraId="3B6F94DF" w14:textId="19B49F94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 xml:space="preserve">6. </w:t>
      </w:r>
      <w:r w:rsidR="00E562BD">
        <w:rPr>
          <w:rFonts w:ascii="Montserrat" w:hAnsi="Montserrat"/>
          <w:b/>
          <w:bCs/>
          <w:sz w:val="24"/>
          <w:szCs w:val="24"/>
        </w:rPr>
        <w:t>D</w:t>
      </w:r>
      <w:r w:rsidR="003A1798" w:rsidRPr="003A1798">
        <w:rPr>
          <w:rFonts w:ascii="Montserrat" w:hAnsi="Montserrat"/>
          <w:b/>
          <w:bCs/>
          <w:sz w:val="24"/>
          <w:szCs w:val="24"/>
        </w:rPr>
        <w:t>OCUMENTAZIONE ALLEGATA (OBBLIGATORIA – PENA ESCLUSIONE)</w:t>
      </w:r>
    </w:p>
    <w:p w14:paraId="6CCA8AAE" w14:textId="55ACFBBD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Informativa privacy e consenso al trattamento dei dati personali</w:t>
      </w:r>
      <w:r w:rsidR="00242038">
        <w:rPr>
          <w:rFonts w:ascii="Montserrat" w:hAnsi="Montserrat"/>
          <w:sz w:val="24"/>
          <w:szCs w:val="24"/>
        </w:rPr>
        <w:t xml:space="preserve"> (ALLEGATO B)</w:t>
      </w:r>
    </w:p>
    <w:p w14:paraId="31371891" w14:textId="1EDF9B5C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Consenso al trattamento dei dati personali ai fini della valutazione multidisciplinare</w:t>
      </w:r>
      <w:r w:rsidR="00242038">
        <w:rPr>
          <w:rFonts w:ascii="Montserrat" w:hAnsi="Montserrat"/>
          <w:sz w:val="24"/>
          <w:szCs w:val="24"/>
        </w:rPr>
        <w:t xml:space="preserve"> (ALLEGATO C)</w:t>
      </w:r>
    </w:p>
    <w:p w14:paraId="29B646F9" w14:textId="01A489C6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Consenso al trattamento dei dati personali relativi alle attività specifiche del progetto</w:t>
      </w:r>
      <w:r w:rsidR="00242038">
        <w:rPr>
          <w:rFonts w:ascii="Montserrat" w:hAnsi="Montserrat"/>
          <w:sz w:val="24"/>
          <w:szCs w:val="24"/>
        </w:rPr>
        <w:t xml:space="preserve"> (ALLEGATO D)</w:t>
      </w:r>
    </w:p>
    <w:p w14:paraId="50CD7F32" w14:textId="75B90EE0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Consenso al trattamento di immagini e riprese video</w:t>
      </w:r>
      <w:r w:rsidR="00242038">
        <w:rPr>
          <w:rFonts w:ascii="Montserrat" w:hAnsi="Montserrat"/>
          <w:sz w:val="24"/>
          <w:szCs w:val="24"/>
        </w:rPr>
        <w:t xml:space="preserve"> (ALLEGATO E)</w:t>
      </w:r>
    </w:p>
    <w:p w14:paraId="7695789A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Copia documento di identità del partecipante</w:t>
      </w:r>
    </w:p>
    <w:p w14:paraId="5F40AB2C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Copia documento/i di identità del/i genitore/i o tutore/i legale/i</w:t>
      </w:r>
    </w:p>
    <w:p w14:paraId="4EF3A128" w14:textId="77777777" w:rsidR="003A1798" w:rsidRPr="003A1798" w:rsidRDefault="003A1798" w:rsidP="00A62804">
      <w:pPr>
        <w:spacing w:line="360" w:lineRule="auto"/>
        <w:ind w:left="709" w:hanging="283"/>
        <w:jc w:val="both"/>
        <w:rPr>
          <w:rFonts w:ascii="Montserrat" w:hAnsi="Montserrat"/>
          <w:sz w:val="24"/>
          <w:szCs w:val="24"/>
        </w:rPr>
      </w:pPr>
      <w:r w:rsidRPr="003A1798">
        <w:rPr>
          <w:rFonts w:ascii="Segoe UI Symbol" w:hAnsi="Segoe UI Symbol" w:cs="Segoe UI Symbol"/>
          <w:sz w:val="24"/>
          <w:szCs w:val="24"/>
        </w:rPr>
        <w:t>☐</w:t>
      </w:r>
      <w:r w:rsidRPr="003A1798">
        <w:rPr>
          <w:rFonts w:ascii="Montserrat" w:hAnsi="Montserrat"/>
          <w:sz w:val="24"/>
          <w:szCs w:val="24"/>
        </w:rPr>
        <w:t xml:space="preserve"> Copia certificazione di disabilità</w:t>
      </w:r>
    </w:p>
    <w:p w14:paraId="65BBB89D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6DA639B2" w14:textId="3C8225D1" w:rsidR="009D2F27" w:rsidRPr="003A1798" w:rsidRDefault="009D2F27" w:rsidP="003A1798">
      <w:pPr>
        <w:spacing w:line="360" w:lineRule="auto"/>
        <w:rPr>
          <w:rFonts w:ascii="Montserrat" w:hAnsi="Montserrat"/>
          <w:b/>
          <w:bCs/>
          <w:sz w:val="24"/>
          <w:szCs w:val="24"/>
        </w:rPr>
      </w:pPr>
      <w:r w:rsidRPr="003A1798">
        <w:rPr>
          <w:rFonts w:ascii="Montserrat" w:hAnsi="Montserrat"/>
          <w:b/>
          <w:bCs/>
          <w:sz w:val="24"/>
          <w:szCs w:val="24"/>
        </w:rPr>
        <w:t>7. FIRMA</w:t>
      </w:r>
    </w:p>
    <w:p w14:paraId="1D0059A0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Luogo e data: _______________________________</w:t>
      </w:r>
    </w:p>
    <w:p w14:paraId="317B219F" w14:textId="77777777" w:rsidR="009D2F27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026FBD10" w14:textId="77777777" w:rsidR="00242038" w:rsidRDefault="00242038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5BC5AA13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Firma del partecipante</w:t>
      </w:r>
      <w:r w:rsidRPr="003A1798">
        <w:rPr>
          <w:rFonts w:ascii="Montserrat" w:hAnsi="Montserrat"/>
          <w:sz w:val="24"/>
          <w:szCs w:val="24"/>
        </w:rPr>
        <w:br/>
        <w:t>(se maggiorenne)</w:t>
      </w:r>
    </w:p>
    <w:p w14:paraId="491A8886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19F44C8E" w14:textId="77777777" w:rsidR="009D2F27" w:rsidRPr="003A1798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lastRenderedPageBreak/>
        <w:t>__________________________________________</w:t>
      </w:r>
    </w:p>
    <w:p w14:paraId="4C29AF30" w14:textId="77777777" w:rsidR="009D2F27" w:rsidRDefault="009D2F27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5DE7B57A" w14:textId="77777777" w:rsidR="003A1798" w:rsidRPr="003A1798" w:rsidRDefault="003A1798" w:rsidP="001F70CA">
      <w:pPr>
        <w:spacing w:line="360" w:lineRule="auto"/>
        <w:rPr>
          <w:rFonts w:ascii="Montserrat" w:hAnsi="Montserrat"/>
          <w:sz w:val="24"/>
          <w:szCs w:val="24"/>
        </w:rPr>
      </w:pPr>
    </w:p>
    <w:p w14:paraId="7632A8D7" w14:textId="15E4CFAA" w:rsidR="009D2F27" w:rsidRPr="003A1798" w:rsidRDefault="003A1798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Firma del/i genitore/i / tutore/i legale/i</w:t>
      </w:r>
      <w:r w:rsidR="009D2F27" w:rsidRPr="003A1798">
        <w:rPr>
          <w:rFonts w:ascii="Montserrat" w:hAnsi="Montserrat"/>
          <w:sz w:val="24"/>
          <w:szCs w:val="24"/>
        </w:rPr>
        <w:br/>
      </w:r>
      <w:r w:rsidRPr="003A1798">
        <w:rPr>
          <w:rFonts w:ascii="Montserrat" w:hAnsi="Montserrat"/>
          <w:sz w:val="24"/>
          <w:szCs w:val="24"/>
        </w:rPr>
        <w:t>(obbligatoria anche in caso di partecipante maggiorenne)</w:t>
      </w:r>
    </w:p>
    <w:p w14:paraId="1084293C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392E9047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__________________________________________</w:t>
      </w:r>
    </w:p>
    <w:p w14:paraId="4A61D773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</w:p>
    <w:p w14:paraId="26932095" w14:textId="77777777" w:rsidR="009D2F27" w:rsidRPr="003A1798" w:rsidRDefault="009D2F27" w:rsidP="003A1798">
      <w:pPr>
        <w:spacing w:line="360" w:lineRule="auto"/>
        <w:rPr>
          <w:rFonts w:ascii="Montserrat" w:hAnsi="Montserrat"/>
          <w:sz w:val="24"/>
          <w:szCs w:val="24"/>
        </w:rPr>
      </w:pPr>
      <w:r w:rsidRPr="003A1798">
        <w:rPr>
          <w:rFonts w:ascii="Montserrat" w:hAnsi="Montserrat"/>
          <w:sz w:val="24"/>
          <w:szCs w:val="24"/>
        </w:rPr>
        <w:t>__________________________________________</w:t>
      </w:r>
    </w:p>
    <w:p w14:paraId="342AD21D" w14:textId="0394941A" w:rsidR="004F4E31" w:rsidRPr="003A1798" w:rsidRDefault="009665A6" w:rsidP="001F70CA">
      <w:pPr>
        <w:spacing w:line="360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Il</w:t>
      </w:r>
      <w:r w:rsidR="004F4E31" w:rsidRPr="004F4E31">
        <w:rPr>
          <w:rFonts w:ascii="Montserrat" w:hAnsi="Montserrat"/>
          <w:sz w:val="24"/>
          <w:szCs w:val="24"/>
        </w:rPr>
        <w:t xml:space="preserve"> presente Allegato A è parte integrante della Manifestazione di Interesse del Progetto WAY Together – Walking And Yachting Together.</w:t>
      </w:r>
    </w:p>
    <w:sectPr w:rsidR="004F4E31" w:rsidRPr="003A1798" w:rsidSect="001F70CA">
      <w:headerReference w:type="default" r:id="rId9"/>
      <w:footerReference w:type="default" r:id="rId10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47E9E" w14:textId="77777777" w:rsidR="00D60825" w:rsidRDefault="00D60825" w:rsidP="00BE25BC">
      <w:r>
        <w:separator/>
      </w:r>
    </w:p>
  </w:endnote>
  <w:endnote w:type="continuationSeparator" w:id="0">
    <w:p w14:paraId="05B7173E" w14:textId="77777777" w:rsidR="00D60825" w:rsidRDefault="00D60825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" fillcolor="#f1f1f1" stroked="f">
              <v:path arrowok="t"/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" fillcolor="#f1f1f1" stroked="f">
              <v:path arrowok="t"/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E9FAA" w14:textId="77777777" w:rsidR="00D60825" w:rsidRDefault="00D60825" w:rsidP="00BE25BC">
      <w:r>
        <w:separator/>
      </w:r>
    </w:p>
  </w:footnote>
  <w:footnote w:type="continuationSeparator" w:id="0">
    <w:p w14:paraId="7726356F" w14:textId="77777777" w:rsidR="00D60825" w:rsidRDefault="00D60825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2"/>
  </w:num>
  <w:num w:numId="4">
    <w:abstractNumId w:val="1"/>
  </w:num>
  <w:num w:numId="5">
    <w:abstractNumId w:val="18"/>
  </w:num>
  <w:num w:numId="6">
    <w:abstractNumId w:val="28"/>
  </w:num>
  <w:num w:numId="7">
    <w:abstractNumId w:val="21"/>
  </w:num>
  <w:num w:numId="8">
    <w:abstractNumId w:val="27"/>
  </w:num>
  <w:num w:numId="9">
    <w:abstractNumId w:val="15"/>
  </w:num>
  <w:num w:numId="10">
    <w:abstractNumId w:val="6"/>
  </w:num>
  <w:num w:numId="11">
    <w:abstractNumId w:val="23"/>
  </w:num>
  <w:num w:numId="12">
    <w:abstractNumId w:val="9"/>
  </w:num>
  <w:num w:numId="13">
    <w:abstractNumId w:val="20"/>
  </w:num>
  <w:num w:numId="14">
    <w:abstractNumId w:val="19"/>
  </w:num>
  <w:num w:numId="15">
    <w:abstractNumId w:val="12"/>
  </w:num>
  <w:num w:numId="16">
    <w:abstractNumId w:val="8"/>
  </w:num>
  <w:num w:numId="17">
    <w:abstractNumId w:val="16"/>
  </w:num>
  <w:num w:numId="18">
    <w:abstractNumId w:val="11"/>
  </w:num>
  <w:num w:numId="19">
    <w:abstractNumId w:val="10"/>
  </w:num>
  <w:num w:numId="20">
    <w:abstractNumId w:val="29"/>
  </w:num>
  <w:num w:numId="21">
    <w:abstractNumId w:val="22"/>
  </w:num>
  <w:num w:numId="22">
    <w:abstractNumId w:val="13"/>
  </w:num>
  <w:num w:numId="23">
    <w:abstractNumId w:val="14"/>
  </w:num>
  <w:num w:numId="24">
    <w:abstractNumId w:val="0"/>
  </w:num>
  <w:num w:numId="25">
    <w:abstractNumId w:val="17"/>
  </w:num>
  <w:num w:numId="26">
    <w:abstractNumId w:val="3"/>
  </w:num>
  <w:num w:numId="27">
    <w:abstractNumId w:val="25"/>
  </w:num>
  <w:num w:numId="28">
    <w:abstractNumId w:val="5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C6A2D"/>
    <w:rsid w:val="000D2028"/>
    <w:rsid w:val="000D7792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F2AC0"/>
    <w:rsid w:val="001F4DF4"/>
    <w:rsid w:val="001F70CA"/>
    <w:rsid w:val="0021186B"/>
    <w:rsid w:val="002162A2"/>
    <w:rsid w:val="00242038"/>
    <w:rsid w:val="00262013"/>
    <w:rsid w:val="00270385"/>
    <w:rsid w:val="002B62D6"/>
    <w:rsid w:val="002B7978"/>
    <w:rsid w:val="00305EB8"/>
    <w:rsid w:val="00307AB4"/>
    <w:rsid w:val="00311F04"/>
    <w:rsid w:val="00313F49"/>
    <w:rsid w:val="003161DB"/>
    <w:rsid w:val="003169F8"/>
    <w:rsid w:val="00326F11"/>
    <w:rsid w:val="003A1798"/>
    <w:rsid w:val="003B337D"/>
    <w:rsid w:val="003B4ED0"/>
    <w:rsid w:val="003E0164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57A0"/>
    <w:rsid w:val="004C63AC"/>
    <w:rsid w:val="004F4E31"/>
    <w:rsid w:val="0050372A"/>
    <w:rsid w:val="005143FA"/>
    <w:rsid w:val="00517428"/>
    <w:rsid w:val="00523287"/>
    <w:rsid w:val="00530747"/>
    <w:rsid w:val="0054140F"/>
    <w:rsid w:val="00561B13"/>
    <w:rsid w:val="00580F50"/>
    <w:rsid w:val="005D0790"/>
    <w:rsid w:val="005D38AC"/>
    <w:rsid w:val="005F2F54"/>
    <w:rsid w:val="00601060"/>
    <w:rsid w:val="00604BB0"/>
    <w:rsid w:val="00615F10"/>
    <w:rsid w:val="0064215F"/>
    <w:rsid w:val="006559EC"/>
    <w:rsid w:val="006815BB"/>
    <w:rsid w:val="00684C95"/>
    <w:rsid w:val="00684FD3"/>
    <w:rsid w:val="00692F4F"/>
    <w:rsid w:val="006C32F9"/>
    <w:rsid w:val="006E113C"/>
    <w:rsid w:val="0074488A"/>
    <w:rsid w:val="00757FAF"/>
    <w:rsid w:val="00776645"/>
    <w:rsid w:val="00780B13"/>
    <w:rsid w:val="00780FEC"/>
    <w:rsid w:val="007C24D0"/>
    <w:rsid w:val="007C49A1"/>
    <w:rsid w:val="007D0449"/>
    <w:rsid w:val="00800E91"/>
    <w:rsid w:val="0084574F"/>
    <w:rsid w:val="00846112"/>
    <w:rsid w:val="00861F87"/>
    <w:rsid w:val="00872ACD"/>
    <w:rsid w:val="00891644"/>
    <w:rsid w:val="008A62D1"/>
    <w:rsid w:val="008B7261"/>
    <w:rsid w:val="008B7309"/>
    <w:rsid w:val="008C7CF8"/>
    <w:rsid w:val="008D7B35"/>
    <w:rsid w:val="008E0329"/>
    <w:rsid w:val="008E3F1A"/>
    <w:rsid w:val="00900ADB"/>
    <w:rsid w:val="00917D6D"/>
    <w:rsid w:val="009260C1"/>
    <w:rsid w:val="0095426C"/>
    <w:rsid w:val="00961A19"/>
    <w:rsid w:val="009665A6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20B12"/>
    <w:rsid w:val="00A43F3D"/>
    <w:rsid w:val="00A479CB"/>
    <w:rsid w:val="00A50183"/>
    <w:rsid w:val="00A62804"/>
    <w:rsid w:val="00A742A9"/>
    <w:rsid w:val="00AA37B6"/>
    <w:rsid w:val="00AD21C0"/>
    <w:rsid w:val="00AD27BF"/>
    <w:rsid w:val="00AF44D7"/>
    <w:rsid w:val="00B1024E"/>
    <w:rsid w:val="00B26B84"/>
    <w:rsid w:val="00B27978"/>
    <w:rsid w:val="00B349C3"/>
    <w:rsid w:val="00B4118F"/>
    <w:rsid w:val="00B50718"/>
    <w:rsid w:val="00B6094C"/>
    <w:rsid w:val="00B61BFA"/>
    <w:rsid w:val="00B85A28"/>
    <w:rsid w:val="00B85CFF"/>
    <w:rsid w:val="00B94135"/>
    <w:rsid w:val="00B97C90"/>
    <w:rsid w:val="00BA1B54"/>
    <w:rsid w:val="00BC1E4C"/>
    <w:rsid w:val="00BE25BC"/>
    <w:rsid w:val="00BE37A5"/>
    <w:rsid w:val="00C064E8"/>
    <w:rsid w:val="00C12291"/>
    <w:rsid w:val="00C26B84"/>
    <w:rsid w:val="00C4491F"/>
    <w:rsid w:val="00C840C4"/>
    <w:rsid w:val="00CA1BF5"/>
    <w:rsid w:val="00CE06E4"/>
    <w:rsid w:val="00CE418B"/>
    <w:rsid w:val="00D10611"/>
    <w:rsid w:val="00D15F0C"/>
    <w:rsid w:val="00D32318"/>
    <w:rsid w:val="00D517D1"/>
    <w:rsid w:val="00D60825"/>
    <w:rsid w:val="00D63C82"/>
    <w:rsid w:val="00D91850"/>
    <w:rsid w:val="00D93FB5"/>
    <w:rsid w:val="00DB1BBE"/>
    <w:rsid w:val="00DB30C7"/>
    <w:rsid w:val="00DC4A4D"/>
    <w:rsid w:val="00DD7D74"/>
    <w:rsid w:val="00DF105C"/>
    <w:rsid w:val="00E20823"/>
    <w:rsid w:val="00E2298E"/>
    <w:rsid w:val="00E307B0"/>
    <w:rsid w:val="00E35FE6"/>
    <w:rsid w:val="00E52BD1"/>
    <w:rsid w:val="00E54D57"/>
    <w:rsid w:val="00E562BD"/>
    <w:rsid w:val="00E75C2F"/>
    <w:rsid w:val="00E949C7"/>
    <w:rsid w:val="00EA4043"/>
    <w:rsid w:val="00EC65C0"/>
    <w:rsid w:val="00ED5D00"/>
    <w:rsid w:val="00EF0007"/>
    <w:rsid w:val="00EF2B6E"/>
    <w:rsid w:val="00F03BD5"/>
    <w:rsid w:val="00F313FE"/>
    <w:rsid w:val="00F368E9"/>
    <w:rsid w:val="00F37209"/>
    <w:rsid w:val="00F461E9"/>
    <w:rsid w:val="00F671A2"/>
    <w:rsid w:val="00F72DB4"/>
    <w:rsid w:val="00F742EE"/>
    <w:rsid w:val="00F84696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A2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3148DC-71F7-4BA6-9D46-542D0EBF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Template_Letterhead_1_Malta.dotx</Template>
  <TotalTime>1</TotalTime>
  <Pages>6</Pages>
  <Words>871</Words>
  <Characters>4968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Ayla</dc:creator>
  <cp:lastModifiedBy>utente</cp:lastModifiedBy>
  <cp:revision>2</cp:revision>
  <dcterms:created xsi:type="dcterms:W3CDTF">2026-02-12T08:40:00Z</dcterms:created>
  <dcterms:modified xsi:type="dcterms:W3CDTF">2026-02-12T08:40:00Z</dcterms:modified>
</cp:coreProperties>
</file>